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C4B" w:rsidRDefault="00D36C4B" w:rsidP="00D36C4B">
      <w:pPr>
        <w:jc w:val="right"/>
        <w:rPr>
          <w:b/>
          <w:sz w:val="28"/>
          <w:szCs w:val="28"/>
        </w:rPr>
      </w:pPr>
    </w:p>
    <w:tbl>
      <w:tblPr>
        <w:tblW w:w="9660" w:type="dxa"/>
        <w:tblInd w:w="14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1"/>
        <w:gridCol w:w="637"/>
        <w:gridCol w:w="4462"/>
      </w:tblGrid>
      <w:tr w:rsidR="00BC1CF1" w:rsidTr="00FE6114">
        <w:trPr>
          <w:trHeight w:val="962"/>
        </w:trPr>
        <w:tc>
          <w:tcPr>
            <w:tcW w:w="4561" w:type="dxa"/>
            <w:vAlign w:val="center"/>
            <w:hideMark/>
          </w:tcPr>
          <w:p w:rsidR="00BC1CF1" w:rsidRPr="00847AB0" w:rsidRDefault="00BC1CF1" w:rsidP="00BC1C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" w:type="dxa"/>
          </w:tcPr>
          <w:p w:rsidR="00BC1CF1" w:rsidRPr="002E09CB" w:rsidRDefault="00BC1CF1" w:rsidP="008944F3"/>
        </w:tc>
        <w:tc>
          <w:tcPr>
            <w:tcW w:w="4462" w:type="dxa"/>
          </w:tcPr>
          <w:p w:rsidR="00FE6114" w:rsidRPr="002E09CB" w:rsidRDefault="00FE6114" w:rsidP="001331CD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  <w:r w:rsidRPr="002E09CB">
              <w:rPr>
                <w:sz w:val="20"/>
                <w:szCs w:val="20"/>
              </w:rPr>
              <w:t>Приложение № 1</w:t>
            </w:r>
          </w:p>
          <w:p w:rsidR="0087265E" w:rsidRPr="002E09CB" w:rsidRDefault="00A817D1" w:rsidP="0087265E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  <w:r w:rsidRPr="002E09CB">
              <w:rPr>
                <w:sz w:val="20"/>
                <w:szCs w:val="20"/>
              </w:rPr>
              <w:t xml:space="preserve">к </w:t>
            </w:r>
            <w:r w:rsidR="0087265E" w:rsidRPr="002E09CB">
              <w:rPr>
                <w:sz w:val="20"/>
                <w:szCs w:val="20"/>
              </w:rPr>
              <w:t xml:space="preserve">Порядку получения </w:t>
            </w:r>
            <w:proofErr w:type="gramStart"/>
            <w:r w:rsidR="0087265E" w:rsidRPr="002E09CB">
              <w:rPr>
                <w:sz w:val="20"/>
                <w:szCs w:val="20"/>
              </w:rPr>
              <w:t>федеральными</w:t>
            </w:r>
            <w:proofErr w:type="gramEnd"/>
          </w:p>
          <w:p w:rsidR="0087265E" w:rsidRPr="002E09CB" w:rsidRDefault="0087265E" w:rsidP="0087265E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  <w:r w:rsidRPr="002E09CB">
              <w:rPr>
                <w:sz w:val="20"/>
                <w:szCs w:val="20"/>
              </w:rPr>
              <w:t>государственными гражданскими</w:t>
            </w:r>
          </w:p>
          <w:p w:rsidR="0087265E" w:rsidRPr="002E09CB" w:rsidRDefault="0087265E" w:rsidP="0087265E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  <w:r w:rsidRPr="002E09CB">
              <w:rPr>
                <w:sz w:val="20"/>
                <w:szCs w:val="20"/>
              </w:rPr>
              <w:t>служащими, замещающими должности</w:t>
            </w:r>
          </w:p>
          <w:p w:rsidR="0087265E" w:rsidRPr="002E09CB" w:rsidRDefault="0087265E" w:rsidP="0087265E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  <w:r w:rsidRPr="002E09CB">
              <w:rPr>
                <w:sz w:val="20"/>
                <w:szCs w:val="20"/>
              </w:rPr>
              <w:t>федеральной государственной</w:t>
            </w:r>
          </w:p>
          <w:p w:rsidR="0087265E" w:rsidRPr="002E09CB" w:rsidRDefault="0087265E" w:rsidP="0087265E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  <w:r w:rsidRPr="002E09CB">
              <w:rPr>
                <w:sz w:val="20"/>
                <w:szCs w:val="20"/>
              </w:rPr>
              <w:t xml:space="preserve">гражданской службы в </w:t>
            </w:r>
            <w:proofErr w:type="gramStart"/>
            <w:r w:rsidRPr="002E09CB">
              <w:rPr>
                <w:sz w:val="20"/>
                <w:szCs w:val="20"/>
              </w:rPr>
              <w:t>Судебном</w:t>
            </w:r>
            <w:proofErr w:type="gramEnd"/>
          </w:p>
          <w:p w:rsidR="0087265E" w:rsidRPr="002E09CB" w:rsidRDefault="0087265E" w:rsidP="0087265E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  <w:proofErr w:type="gramStart"/>
            <w:r w:rsidRPr="002E09CB">
              <w:rPr>
                <w:sz w:val="20"/>
                <w:szCs w:val="20"/>
              </w:rPr>
              <w:t>департаменте</w:t>
            </w:r>
            <w:proofErr w:type="gramEnd"/>
            <w:r w:rsidRPr="002E09CB">
              <w:rPr>
                <w:sz w:val="20"/>
                <w:szCs w:val="20"/>
              </w:rPr>
              <w:t xml:space="preserve"> при Верховном Суде</w:t>
            </w:r>
          </w:p>
          <w:p w:rsidR="0087265E" w:rsidRPr="002E09CB" w:rsidRDefault="0087265E" w:rsidP="0087265E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  <w:r w:rsidRPr="002E09CB">
              <w:rPr>
                <w:sz w:val="20"/>
                <w:szCs w:val="20"/>
              </w:rPr>
              <w:t>Российской Федерации, разрешения</w:t>
            </w:r>
          </w:p>
          <w:p w:rsidR="0087265E" w:rsidRPr="002E09CB" w:rsidRDefault="0087265E" w:rsidP="0087265E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  <w:r w:rsidRPr="002E09CB">
              <w:rPr>
                <w:sz w:val="20"/>
                <w:szCs w:val="20"/>
              </w:rPr>
              <w:t>представителя нанимателя на участие</w:t>
            </w:r>
          </w:p>
          <w:p w:rsidR="0087265E" w:rsidRPr="002E09CB" w:rsidRDefault="0087265E" w:rsidP="0087265E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  <w:r w:rsidRPr="002E09CB">
              <w:rPr>
                <w:sz w:val="20"/>
                <w:szCs w:val="20"/>
              </w:rPr>
              <w:t>на безвозмездной основе в управлении</w:t>
            </w:r>
          </w:p>
          <w:p w:rsidR="0087265E" w:rsidRPr="002E09CB" w:rsidRDefault="0087265E" w:rsidP="0087265E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  <w:r w:rsidRPr="002E09CB">
              <w:rPr>
                <w:sz w:val="20"/>
                <w:szCs w:val="20"/>
              </w:rPr>
              <w:t>некоммерческими организациями</w:t>
            </w:r>
          </w:p>
          <w:p w:rsidR="0087265E" w:rsidRPr="002E09CB" w:rsidRDefault="0087265E" w:rsidP="00A817D1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</w:p>
          <w:p w:rsidR="0087265E" w:rsidRPr="002E09CB" w:rsidRDefault="0087265E" w:rsidP="00A817D1">
            <w:pPr>
              <w:pStyle w:val="ab"/>
              <w:tabs>
                <w:tab w:val="left" w:pos="708"/>
              </w:tabs>
              <w:rPr>
                <w:sz w:val="20"/>
                <w:szCs w:val="20"/>
              </w:rPr>
            </w:pPr>
          </w:p>
          <w:p w:rsidR="0087265E" w:rsidRPr="002E09CB" w:rsidRDefault="0087265E" w:rsidP="0087265E">
            <w:pPr>
              <w:pStyle w:val="ab"/>
              <w:tabs>
                <w:tab w:val="left" w:pos="708"/>
              </w:tabs>
            </w:pPr>
            <w:r w:rsidRPr="002E09CB">
              <w:t>Председателю Четырнадцатого</w:t>
            </w:r>
          </w:p>
          <w:p w:rsidR="0087265E" w:rsidRPr="002E09CB" w:rsidRDefault="0087265E" w:rsidP="0087265E">
            <w:pPr>
              <w:pStyle w:val="ab"/>
              <w:tabs>
                <w:tab w:val="left" w:pos="708"/>
              </w:tabs>
            </w:pPr>
            <w:r w:rsidRPr="002E09CB">
              <w:t>арбитражного апелляционного суда</w:t>
            </w:r>
          </w:p>
          <w:p w:rsidR="0087265E" w:rsidRPr="002E09CB" w:rsidRDefault="0087265E" w:rsidP="0087265E">
            <w:pPr>
              <w:pStyle w:val="ab"/>
              <w:tabs>
                <w:tab w:val="left" w:pos="708"/>
              </w:tabs>
            </w:pPr>
          </w:p>
          <w:p w:rsidR="0087265E" w:rsidRPr="002E09CB" w:rsidRDefault="0087265E" w:rsidP="0087265E">
            <w:pPr>
              <w:pStyle w:val="ab"/>
              <w:tabs>
                <w:tab w:val="left" w:pos="708"/>
              </w:tabs>
            </w:pPr>
            <w:r w:rsidRPr="002E09CB">
              <w:t>от ____________________________________                                     (Ф.И.О. федерального государственного                                  гражданского служащего)</w:t>
            </w:r>
          </w:p>
          <w:p w:rsidR="0087265E" w:rsidRPr="002E09CB" w:rsidRDefault="0087265E" w:rsidP="00A817D1">
            <w:pPr>
              <w:pStyle w:val="ab"/>
              <w:tabs>
                <w:tab w:val="left" w:pos="708"/>
              </w:tabs>
              <w:rPr>
                <w:u w:val="single"/>
              </w:rPr>
            </w:pPr>
          </w:p>
        </w:tc>
      </w:tr>
    </w:tbl>
    <w:p w:rsidR="0087265E" w:rsidRDefault="0087265E" w:rsidP="0087265E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</w:t>
      </w:r>
    </w:p>
    <w:p w:rsidR="0087265E" w:rsidRDefault="0087265E" w:rsidP="0087265E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87265E" w:rsidRPr="002E09CB" w:rsidRDefault="0087265E" w:rsidP="002E09CB">
      <w:pPr>
        <w:autoSpaceDE w:val="0"/>
        <w:autoSpaceDN w:val="0"/>
        <w:adjustRightInd w:val="0"/>
        <w:jc w:val="center"/>
      </w:pPr>
      <w:r w:rsidRPr="002E09CB">
        <w:t>ХОДАТАЙСТВО</w:t>
      </w:r>
    </w:p>
    <w:p w:rsidR="0087265E" w:rsidRPr="002E09CB" w:rsidRDefault="0087265E" w:rsidP="002E09CB">
      <w:pPr>
        <w:autoSpaceDE w:val="0"/>
        <w:autoSpaceDN w:val="0"/>
        <w:adjustRightInd w:val="0"/>
        <w:jc w:val="center"/>
      </w:pPr>
      <w:r w:rsidRPr="002E09CB">
        <w:t>о получении разрешения представителя нанимателя на участие</w:t>
      </w:r>
    </w:p>
    <w:p w:rsidR="0087265E" w:rsidRPr="002E09CB" w:rsidRDefault="0087265E" w:rsidP="002E09CB">
      <w:pPr>
        <w:autoSpaceDE w:val="0"/>
        <w:autoSpaceDN w:val="0"/>
        <w:adjustRightInd w:val="0"/>
        <w:jc w:val="center"/>
      </w:pPr>
      <w:r w:rsidRPr="002E09CB">
        <w:t>на безвозмездной основе в управлении</w:t>
      </w:r>
    </w:p>
    <w:p w:rsidR="0087265E" w:rsidRPr="002E09CB" w:rsidRDefault="0087265E" w:rsidP="002E09CB">
      <w:pPr>
        <w:autoSpaceDE w:val="0"/>
        <w:autoSpaceDN w:val="0"/>
        <w:adjustRightInd w:val="0"/>
        <w:jc w:val="center"/>
      </w:pPr>
      <w:r w:rsidRPr="002E09CB">
        <w:t>некоммерческими организациями</w:t>
      </w:r>
    </w:p>
    <w:p w:rsidR="0087265E" w:rsidRDefault="0087265E" w:rsidP="0087265E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Pr="002E09CB">
        <w:t xml:space="preserve">В  соответствии с </w:t>
      </w:r>
      <w:hyperlink r:id="rId9" w:history="1">
        <w:r w:rsidRPr="002E09CB">
          <w:rPr>
            <w:color w:val="0000FF"/>
          </w:rPr>
          <w:t>пунктом 3 части 1 статьи 17</w:t>
        </w:r>
      </w:hyperlink>
      <w:r w:rsidRPr="002E09CB">
        <w:t xml:space="preserve"> Федерального закона от 27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июля  2004  г.  N  79-ФЗ  "О  государственной гражданской службе Российской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Федерации"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 xml:space="preserve">    Я, ___________________________________________________________________,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 xml:space="preserve">          (Ф.И.О. федерального государственного гражданского служащего)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замещающи</w:t>
      </w:r>
      <w:proofErr w:type="gramStart"/>
      <w:r w:rsidRPr="002E09CB">
        <w:t>й(</w:t>
      </w:r>
      <w:proofErr w:type="spellStart"/>
      <w:proofErr w:type="gramEnd"/>
      <w:r w:rsidRPr="002E09CB">
        <w:t>ая</w:t>
      </w:r>
      <w:proofErr w:type="spellEnd"/>
      <w:r w:rsidRPr="002E09CB">
        <w:t>)  должность  федеральной  государственной  гражданской службы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___________________________________________________________________________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__________________________________________________________________________,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 xml:space="preserve">                    (наименование замещаемой должности)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намере</w:t>
      </w:r>
      <w:proofErr w:type="gramStart"/>
      <w:r w:rsidRPr="002E09CB">
        <w:t>н(</w:t>
      </w:r>
      <w:proofErr w:type="gramEnd"/>
      <w:r w:rsidRPr="002E09CB">
        <w:t>а) с "__" _____________ 20__ года по "__" _______________ 20__ года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участвовать на безвозмездной основе в управлении __________________________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___________________________________________________________________________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 xml:space="preserve">                 (наименование некоммерческой организации)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__________________________________________________________________________.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Юридический адрес некоммерческой организации ______________________________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ИНН некоммерческой организации ____________________________________________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___________________________________________________________________________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"__" _________ 20__ года                         _________________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 xml:space="preserve">                                                     (подпись)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ОЗНАКОМЛЕН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___________________________________________________________________________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 xml:space="preserve">       </w:t>
      </w:r>
      <w:proofErr w:type="gramStart"/>
      <w:r w:rsidRPr="002E09CB">
        <w:t>(непосредственный руководитель федерального государственного</w:t>
      </w:r>
      <w:proofErr w:type="gramEnd"/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 xml:space="preserve">                          гражданского служащего)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"__" __________ 20__ года   _____________   _______________________________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 xml:space="preserve">                              (подпись)          (расшифровка подписи)</w:t>
      </w:r>
    </w:p>
    <w:p w:rsidR="0087265E" w:rsidRPr="002E09CB" w:rsidRDefault="0087265E" w:rsidP="002E09CB">
      <w:pPr>
        <w:autoSpaceDE w:val="0"/>
        <w:autoSpaceDN w:val="0"/>
        <w:adjustRightInd w:val="0"/>
        <w:jc w:val="both"/>
      </w:pPr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 xml:space="preserve">    Обязуюсь   соблюдать   требования,   предусмотренные  </w:t>
      </w:r>
      <w:hyperlink r:id="rId10" w:history="1">
        <w:r w:rsidRPr="002E09CB">
          <w:rPr>
            <w:color w:val="0000FF"/>
          </w:rPr>
          <w:t>статьями  17</w:t>
        </w:r>
      </w:hyperlink>
      <w:r w:rsidRPr="002E09CB">
        <w:t xml:space="preserve">,  </w:t>
      </w:r>
      <w:hyperlink r:id="rId11" w:history="1">
        <w:r w:rsidRPr="002E09CB">
          <w:rPr>
            <w:color w:val="0000FF"/>
          </w:rPr>
          <w:t>18</w:t>
        </w:r>
      </w:hyperlink>
    </w:p>
    <w:p w:rsidR="0087265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 xml:space="preserve">Федерального   закона   от  27  июля  2004  г.  N  79-ФЗ "О </w:t>
      </w:r>
      <w:proofErr w:type="gramStart"/>
      <w:r w:rsidRPr="002E09CB">
        <w:t>государственной</w:t>
      </w:r>
      <w:proofErr w:type="gramEnd"/>
    </w:p>
    <w:p w:rsidR="00D3607E" w:rsidRPr="002E09CB" w:rsidRDefault="0087265E" w:rsidP="002E09CB">
      <w:pPr>
        <w:autoSpaceDE w:val="0"/>
        <w:autoSpaceDN w:val="0"/>
        <w:adjustRightInd w:val="0"/>
        <w:jc w:val="both"/>
      </w:pPr>
      <w:r w:rsidRPr="002E09CB">
        <w:t>гражданской службе Российской Федерации".</w:t>
      </w:r>
      <w:bookmarkStart w:id="0" w:name="_GoBack"/>
      <w:bookmarkEnd w:id="0"/>
    </w:p>
    <w:sectPr w:rsidR="00D3607E" w:rsidRPr="002E09CB" w:rsidSect="00F57863">
      <w:headerReference w:type="default" r:id="rId12"/>
      <w:endnotePr>
        <w:numFmt w:val="decimal"/>
      </w:endnotePr>
      <w:pgSz w:w="11906" w:h="16838"/>
      <w:pgMar w:top="284" w:right="851" w:bottom="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FF0" w:rsidRDefault="00590FF0">
      <w:r>
        <w:separator/>
      </w:r>
    </w:p>
  </w:endnote>
  <w:endnote w:type="continuationSeparator" w:id="0">
    <w:p w:rsidR="00590FF0" w:rsidRDefault="0059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FF0" w:rsidRDefault="00590FF0">
      <w:r>
        <w:separator/>
      </w:r>
    </w:p>
  </w:footnote>
  <w:footnote w:type="continuationSeparator" w:id="0">
    <w:p w:rsidR="00590FF0" w:rsidRDefault="00590F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F4B" w:rsidRDefault="00A817D1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E09CB">
      <w:rPr>
        <w:noProof/>
      </w:rPr>
      <w:t>2</w:t>
    </w:r>
    <w:r>
      <w:rPr>
        <w:noProof/>
      </w:rPr>
      <w:fldChar w:fldCharType="end"/>
    </w:r>
  </w:p>
  <w:p w:rsidR="00CF1F4B" w:rsidRDefault="00CF1F4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725CC"/>
    <w:multiLevelType w:val="hybridMultilevel"/>
    <w:tmpl w:val="65C23540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abstractNum w:abstractNumId="1">
    <w:nsid w:val="047938EE"/>
    <w:multiLevelType w:val="hybridMultilevel"/>
    <w:tmpl w:val="A06A732E"/>
    <w:lvl w:ilvl="0" w:tplc="289C5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54731AE"/>
    <w:multiLevelType w:val="hybridMultilevel"/>
    <w:tmpl w:val="5D62D354"/>
    <w:lvl w:ilvl="0" w:tplc="289C5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C610C8E"/>
    <w:multiLevelType w:val="multilevel"/>
    <w:tmpl w:val="ACE8E30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4">
    <w:nsid w:val="12ED46F0"/>
    <w:multiLevelType w:val="multilevel"/>
    <w:tmpl w:val="740A3F38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1E637713"/>
    <w:multiLevelType w:val="hybridMultilevel"/>
    <w:tmpl w:val="C792C170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6">
    <w:nsid w:val="24AB668D"/>
    <w:multiLevelType w:val="multilevel"/>
    <w:tmpl w:val="273CA0C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26B40A15"/>
    <w:multiLevelType w:val="hybridMultilevel"/>
    <w:tmpl w:val="FBFEF0C0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>
    <w:nsid w:val="28347C4F"/>
    <w:multiLevelType w:val="hybridMultilevel"/>
    <w:tmpl w:val="47480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C47398"/>
    <w:multiLevelType w:val="hybridMultilevel"/>
    <w:tmpl w:val="A29474F4"/>
    <w:lvl w:ilvl="0" w:tplc="289C59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284479"/>
    <w:multiLevelType w:val="hybridMultilevel"/>
    <w:tmpl w:val="4F10B2F6"/>
    <w:lvl w:ilvl="0" w:tplc="E1B0BAC2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48633F34"/>
    <w:multiLevelType w:val="hybridMultilevel"/>
    <w:tmpl w:val="ECA89B12"/>
    <w:lvl w:ilvl="0" w:tplc="04190001">
      <w:start w:val="1"/>
      <w:numFmt w:val="bullet"/>
      <w:lvlText w:val=""/>
      <w:lvlJc w:val="left"/>
      <w:pPr>
        <w:tabs>
          <w:tab w:val="num" w:pos="1144"/>
        </w:tabs>
        <w:ind w:left="11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12">
    <w:nsid w:val="496575EB"/>
    <w:multiLevelType w:val="hybridMultilevel"/>
    <w:tmpl w:val="DBEEC586"/>
    <w:lvl w:ilvl="0" w:tplc="83E6A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C4B23FF"/>
    <w:multiLevelType w:val="multilevel"/>
    <w:tmpl w:val="5866A1D0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>
    <w:nsid w:val="5CAB683F"/>
    <w:multiLevelType w:val="hybridMultilevel"/>
    <w:tmpl w:val="17CEB23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766FB9"/>
    <w:multiLevelType w:val="hybridMultilevel"/>
    <w:tmpl w:val="41E2E7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6B6435DA"/>
    <w:multiLevelType w:val="hybridMultilevel"/>
    <w:tmpl w:val="728CCDE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1"/>
  </w:num>
  <w:num w:numId="5">
    <w:abstractNumId w:val="14"/>
  </w:num>
  <w:num w:numId="6">
    <w:abstractNumId w:val="15"/>
  </w:num>
  <w:num w:numId="7">
    <w:abstractNumId w:val="16"/>
  </w:num>
  <w:num w:numId="8">
    <w:abstractNumId w:val="0"/>
  </w:num>
  <w:num w:numId="9">
    <w:abstractNumId w:val="13"/>
  </w:num>
  <w:num w:numId="10">
    <w:abstractNumId w:val="4"/>
  </w:num>
  <w:num w:numId="11">
    <w:abstractNumId w:val="6"/>
  </w:num>
  <w:num w:numId="12">
    <w:abstractNumId w:val="8"/>
  </w:num>
  <w:num w:numId="13">
    <w:abstractNumId w:val="3"/>
  </w:num>
  <w:num w:numId="14">
    <w:abstractNumId w:val="12"/>
  </w:num>
  <w:num w:numId="15">
    <w:abstractNumId w:val="1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462"/>
    <w:rsid w:val="00003470"/>
    <w:rsid w:val="00004159"/>
    <w:rsid w:val="00007A8C"/>
    <w:rsid w:val="00007ADF"/>
    <w:rsid w:val="0002091D"/>
    <w:rsid w:val="0002096E"/>
    <w:rsid w:val="00023FB5"/>
    <w:rsid w:val="000259A1"/>
    <w:rsid w:val="00032DC4"/>
    <w:rsid w:val="00033883"/>
    <w:rsid w:val="000358EE"/>
    <w:rsid w:val="000402A1"/>
    <w:rsid w:val="00042848"/>
    <w:rsid w:val="000476D7"/>
    <w:rsid w:val="0005558B"/>
    <w:rsid w:val="000578F2"/>
    <w:rsid w:val="00065760"/>
    <w:rsid w:val="0006585B"/>
    <w:rsid w:val="00071ECF"/>
    <w:rsid w:val="00072090"/>
    <w:rsid w:val="0007427F"/>
    <w:rsid w:val="000746AC"/>
    <w:rsid w:val="00075B0E"/>
    <w:rsid w:val="00076F9F"/>
    <w:rsid w:val="00086CE7"/>
    <w:rsid w:val="00090D3E"/>
    <w:rsid w:val="000B7C3B"/>
    <w:rsid w:val="000C30C9"/>
    <w:rsid w:val="000C3329"/>
    <w:rsid w:val="000D56FC"/>
    <w:rsid w:val="000D79D5"/>
    <w:rsid w:val="000E0570"/>
    <w:rsid w:val="000E0F77"/>
    <w:rsid w:val="000E41A9"/>
    <w:rsid w:val="000E504B"/>
    <w:rsid w:val="000F4DC5"/>
    <w:rsid w:val="00113462"/>
    <w:rsid w:val="00120473"/>
    <w:rsid w:val="00125225"/>
    <w:rsid w:val="00132117"/>
    <w:rsid w:val="001331CD"/>
    <w:rsid w:val="00133634"/>
    <w:rsid w:val="00135423"/>
    <w:rsid w:val="00135C8A"/>
    <w:rsid w:val="0014094C"/>
    <w:rsid w:val="0015114D"/>
    <w:rsid w:val="0015203C"/>
    <w:rsid w:val="0017248F"/>
    <w:rsid w:val="00186AC8"/>
    <w:rsid w:val="001879E8"/>
    <w:rsid w:val="00191DCF"/>
    <w:rsid w:val="0019333C"/>
    <w:rsid w:val="0019383D"/>
    <w:rsid w:val="00194A39"/>
    <w:rsid w:val="00196DBF"/>
    <w:rsid w:val="001A47F9"/>
    <w:rsid w:val="001A64FF"/>
    <w:rsid w:val="001A7990"/>
    <w:rsid w:val="001B4101"/>
    <w:rsid w:val="001B550B"/>
    <w:rsid w:val="001B5A5F"/>
    <w:rsid w:val="001B68C8"/>
    <w:rsid w:val="001C19C7"/>
    <w:rsid w:val="001C74D4"/>
    <w:rsid w:val="001E06AE"/>
    <w:rsid w:val="001E0EDE"/>
    <w:rsid w:val="001E1110"/>
    <w:rsid w:val="001E3BDE"/>
    <w:rsid w:val="001E4C48"/>
    <w:rsid w:val="001F6A5E"/>
    <w:rsid w:val="001F706C"/>
    <w:rsid w:val="00200815"/>
    <w:rsid w:val="00216C65"/>
    <w:rsid w:val="0021785F"/>
    <w:rsid w:val="00221068"/>
    <w:rsid w:val="00225743"/>
    <w:rsid w:val="00235AA9"/>
    <w:rsid w:val="0025014F"/>
    <w:rsid w:val="002520FC"/>
    <w:rsid w:val="00252918"/>
    <w:rsid w:val="00252D47"/>
    <w:rsid w:val="00261B99"/>
    <w:rsid w:val="00264C10"/>
    <w:rsid w:val="00265139"/>
    <w:rsid w:val="002716C6"/>
    <w:rsid w:val="00277793"/>
    <w:rsid w:val="00280AFE"/>
    <w:rsid w:val="00281789"/>
    <w:rsid w:val="00282C52"/>
    <w:rsid w:val="0028429E"/>
    <w:rsid w:val="00284FAF"/>
    <w:rsid w:val="002903CC"/>
    <w:rsid w:val="00295053"/>
    <w:rsid w:val="00296BAA"/>
    <w:rsid w:val="002A5899"/>
    <w:rsid w:val="002A7DD2"/>
    <w:rsid w:val="002B06BF"/>
    <w:rsid w:val="002B0AA3"/>
    <w:rsid w:val="002B0BB6"/>
    <w:rsid w:val="002B1225"/>
    <w:rsid w:val="002B45C5"/>
    <w:rsid w:val="002B5C45"/>
    <w:rsid w:val="002C10DC"/>
    <w:rsid w:val="002C26D6"/>
    <w:rsid w:val="002C56FB"/>
    <w:rsid w:val="002D15E1"/>
    <w:rsid w:val="002D1B7F"/>
    <w:rsid w:val="002D7D84"/>
    <w:rsid w:val="002E09CB"/>
    <w:rsid w:val="002E3EFC"/>
    <w:rsid w:val="002E4872"/>
    <w:rsid w:val="002E59CB"/>
    <w:rsid w:val="002F0505"/>
    <w:rsid w:val="002F2801"/>
    <w:rsid w:val="002F6E92"/>
    <w:rsid w:val="002F7F19"/>
    <w:rsid w:val="003010C2"/>
    <w:rsid w:val="003023AA"/>
    <w:rsid w:val="00305B09"/>
    <w:rsid w:val="003060D1"/>
    <w:rsid w:val="00316616"/>
    <w:rsid w:val="00316AE6"/>
    <w:rsid w:val="00317496"/>
    <w:rsid w:val="003224BF"/>
    <w:rsid w:val="00323F33"/>
    <w:rsid w:val="00324D9A"/>
    <w:rsid w:val="00333DE8"/>
    <w:rsid w:val="0034101E"/>
    <w:rsid w:val="0034292D"/>
    <w:rsid w:val="003444B7"/>
    <w:rsid w:val="00347171"/>
    <w:rsid w:val="0034775E"/>
    <w:rsid w:val="0035097B"/>
    <w:rsid w:val="00360418"/>
    <w:rsid w:val="003624F3"/>
    <w:rsid w:val="00362EB2"/>
    <w:rsid w:val="0036324E"/>
    <w:rsid w:val="00364956"/>
    <w:rsid w:val="00365620"/>
    <w:rsid w:val="003706BD"/>
    <w:rsid w:val="00375379"/>
    <w:rsid w:val="003816EF"/>
    <w:rsid w:val="00381F00"/>
    <w:rsid w:val="003853A4"/>
    <w:rsid w:val="003855BD"/>
    <w:rsid w:val="0038683F"/>
    <w:rsid w:val="003915BB"/>
    <w:rsid w:val="003932CF"/>
    <w:rsid w:val="00393370"/>
    <w:rsid w:val="0039557B"/>
    <w:rsid w:val="003A6732"/>
    <w:rsid w:val="003B0BD7"/>
    <w:rsid w:val="003B14BF"/>
    <w:rsid w:val="003B1CD0"/>
    <w:rsid w:val="003B3C42"/>
    <w:rsid w:val="003C0F34"/>
    <w:rsid w:val="003C3F8B"/>
    <w:rsid w:val="003D74DD"/>
    <w:rsid w:val="003D7982"/>
    <w:rsid w:val="003E009B"/>
    <w:rsid w:val="003E119D"/>
    <w:rsid w:val="003E5666"/>
    <w:rsid w:val="003F1578"/>
    <w:rsid w:val="003F4AD3"/>
    <w:rsid w:val="003F4BE7"/>
    <w:rsid w:val="00404CDE"/>
    <w:rsid w:val="00411BE9"/>
    <w:rsid w:val="004121EB"/>
    <w:rsid w:val="0041227F"/>
    <w:rsid w:val="00414BAA"/>
    <w:rsid w:val="00414D88"/>
    <w:rsid w:val="004150FD"/>
    <w:rsid w:val="00415D48"/>
    <w:rsid w:val="00422DA3"/>
    <w:rsid w:val="00425691"/>
    <w:rsid w:val="00430534"/>
    <w:rsid w:val="00440104"/>
    <w:rsid w:val="004420A6"/>
    <w:rsid w:val="00445918"/>
    <w:rsid w:val="00446B70"/>
    <w:rsid w:val="00455D45"/>
    <w:rsid w:val="004648EB"/>
    <w:rsid w:val="0047424D"/>
    <w:rsid w:val="004770D2"/>
    <w:rsid w:val="00481380"/>
    <w:rsid w:val="00485768"/>
    <w:rsid w:val="004857E7"/>
    <w:rsid w:val="00490364"/>
    <w:rsid w:val="00490394"/>
    <w:rsid w:val="00490B3C"/>
    <w:rsid w:val="004912AA"/>
    <w:rsid w:val="004936E0"/>
    <w:rsid w:val="0049553E"/>
    <w:rsid w:val="004B7A1A"/>
    <w:rsid w:val="004C5949"/>
    <w:rsid w:val="004C656A"/>
    <w:rsid w:val="004D26DD"/>
    <w:rsid w:val="004D2F6A"/>
    <w:rsid w:val="004D4A4C"/>
    <w:rsid w:val="004E0E80"/>
    <w:rsid w:val="004E132F"/>
    <w:rsid w:val="004E5AD7"/>
    <w:rsid w:val="004E6DE4"/>
    <w:rsid w:val="004F00B4"/>
    <w:rsid w:val="004F0122"/>
    <w:rsid w:val="004F2BB5"/>
    <w:rsid w:val="004F527B"/>
    <w:rsid w:val="005004D8"/>
    <w:rsid w:val="00503097"/>
    <w:rsid w:val="00503EE9"/>
    <w:rsid w:val="005100D1"/>
    <w:rsid w:val="00510AF8"/>
    <w:rsid w:val="005131A1"/>
    <w:rsid w:val="0051614A"/>
    <w:rsid w:val="00521D05"/>
    <w:rsid w:val="005238F3"/>
    <w:rsid w:val="00531A6F"/>
    <w:rsid w:val="0053348F"/>
    <w:rsid w:val="00533F64"/>
    <w:rsid w:val="005360CC"/>
    <w:rsid w:val="00536618"/>
    <w:rsid w:val="00536B73"/>
    <w:rsid w:val="00537D07"/>
    <w:rsid w:val="0054011A"/>
    <w:rsid w:val="0054329B"/>
    <w:rsid w:val="00550078"/>
    <w:rsid w:val="00562094"/>
    <w:rsid w:val="0056286B"/>
    <w:rsid w:val="00564CD0"/>
    <w:rsid w:val="005653EA"/>
    <w:rsid w:val="00567F18"/>
    <w:rsid w:val="005808A8"/>
    <w:rsid w:val="005826C5"/>
    <w:rsid w:val="00583C11"/>
    <w:rsid w:val="005875B9"/>
    <w:rsid w:val="00590FF0"/>
    <w:rsid w:val="005939E6"/>
    <w:rsid w:val="00593F45"/>
    <w:rsid w:val="005A145A"/>
    <w:rsid w:val="005A2656"/>
    <w:rsid w:val="005A6F79"/>
    <w:rsid w:val="005C257D"/>
    <w:rsid w:val="005C3ED1"/>
    <w:rsid w:val="005C470B"/>
    <w:rsid w:val="005C6255"/>
    <w:rsid w:val="005E6588"/>
    <w:rsid w:val="005E7C04"/>
    <w:rsid w:val="005F2E6D"/>
    <w:rsid w:val="00602123"/>
    <w:rsid w:val="0060255D"/>
    <w:rsid w:val="0060394B"/>
    <w:rsid w:val="00604061"/>
    <w:rsid w:val="006040BE"/>
    <w:rsid w:val="00607557"/>
    <w:rsid w:val="006217DB"/>
    <w:rsid w:val="00635671"/>
    <w:rsid w:val="00637927"/>
    <w:rsid w:val="00637EC0"/>
    <w:rsid w:val="00646B3C"/>
    <w:rsid w:val="006514D2"/>
    <w:rsid w:val="00651A89"/>
    <w:rsid w:val="00655891"/>
    <w:rsid w:val="006563E5"/>
    <w:rsid w:val="00657EA9"/>
    <w:rsid w:val="0066159E"/>
    <w:rsid w:val="00661E39"/>
    <w:rsid w:val="00665163"/>
    <w:rsid w:val="00666541"/>
    <w:rsid w:val="00671264"/>
    <w:rsid w:val="00671841"/>
    <w:rsid w:val="00673449"/>
    <w:rsid w:val="006747F3"/>
    <w:rsid w:val="0067516E"/>
    <w:rsid w:val="00681DE5"/>
    <w:rsid w:val="006821FD"/>
    <w:rsid w:val="0068305D"/>
    <w:rsid w:val="006868C4"/>
    <w:rsid w:val="00687783"/>
    <w:rsid w:val="0069160C"/>
    <w:rsid w:val="006A5441"/>
    <w:rsid w:val="006A5DD7"/>
    <w:rsid w:val="006A64FF"/>
    <w:rsid w:val="006A77EF"/>
    <w:rsid w:val="006B2925"/>
    <w:rsid w:val="006C2A79"/>
    <w:rsid w:val="006C41F3"/>
    <w:rsid w:val="006C4E49"/>
    <w:rsid w:val="006D0260"/>
    <w:rsid w:val="006D1700"/>
    <w:rsid w:val="006D43FF"/>
    <w:rsid w:val="006F2127"/>
    <w:rsid w:val="006F3257"/>
    <w:rsid w:val="006F739F"/>
    <w:rsid w:val="0070212F"/>
    <w:rsid w:val="00702DBB"/>
    <w:rsid w:val="007047E8"/>
    <w:rsid w:val="007052CC"/>
    <w:rsid w:val="00711609"/>
    <w:rsid w:val="00712406"/>
    <w:rsid w:val="00715D7F"/>
    <w:rsid w:val="0072262A"/>
    <w:rsid w:val="007240E1"/>
    <w:rsid w:val="00725AF6"/>
    <w:rsid w:val="007264DF"/>
    <w:rsid w:val="007342BF"/>
    <w:rsid w:val="007417E7"/>
    <w:rsid w:val="00742AD0"/>
    <w:rsid w:val="00744F29"/>
    <w:rsid w:val="007466B8"/>
    <w:rsid w:val="00746B83"/>
    <w:rsid w:val="007543F4"/>
    <w:rsid w:val="007558DD"/>
    <w:rsid w:val="007562F5"/>
    <w:rsid w:val="00756D0B"/>
    <w:rsid w:val="0076134E"/>
    <w:rsid w:val="00763855"/>
    <w:rsid w:val="00767CBD"/>
    <w:rsid w:val="0077042F"/>
    <w:rsid w:val="00772AE1"/>
    <w:rsid w:val="00772CDB"/>
    <w:rsid w:val="00772D85"/>
    <w:rsid w:val="00785EA3"/>
    <w:rsid w:val="00786793"/>
    <w:rsid w:val="00786823"/>
    <w:rsid w:val="00795ACC"/>
    <w:rsid w:val="007961B5"/>
    <w:rsid w:val="007A5073"/>
    <w:rsid w:val="007A73C7"/>
    <w:rsid w:val="007D7FEF"/>
    <w:rsid w:val="007E2E0B"/>
    <w:rsid w:val="007F1CB1"/>
    <w:rsid w:val="007F6CD6"/>
    <w:rsid w:val="007F74C6"/>
    <w:rsid w:val="00803291"/>
    <w:rsid w:val="00805D7B"/>
    <w:rsid w:val="0081372B"/>
    <w:rsid w:val="008137C2"/>
    <w:rsid w:val="0082087F"/>
    <w:rsid w:val="00824206"/>
    <w:rsid w:val="008251BA"/>
    <w:rsid w:val="00827DCF"/>
    <w:rsid w:val="00832094"/>
    <w:rsid w:val="0083280C"/>
    <w:rsid w:val="00837EE0"/>
    <w:rsid w:val="0084101E"/>
    <w:rsid w:val="00845C0C"/>
    <w:rsid w:val="008462D2"/>
    <w:rsid w:val="00847AB0"/>
    <w:rsid w:val="00850C6A"/>
    <w:rsid w:val="008533D7"/>
    <w:rsid w:val="0086053E"/>
    <w:rsid w:val="00864695"/>
    <w:rsid w:val="0086577D"/>
    <w:rsid w:val="00870859"/>
    <w:rsid w:val="00871FE7"/>
    <w:rsid w:val="0087265E"/>
    <w:rsid w:val="00875301"/>
    <w:rsid w:val="00881181"/>
    <w:rsid w:val="00884053"/>
    <w:rsid w:val="008944F3"/>
    <w:rsid w:val="008949E8"/>
    <w:rsid w:val="008A328C"/>
    <w:rsid w:val="008A3BE0"/>
    <w:rsid w:val="008B085A"/>
    <w:rsid w:val="008B2234"/>
    <w:rsid w:val="008B4D98"/>
    <w:rsid w:val="008C5970"/>
    <w:rsid w:val="008C62DD"/>
    <w:rsid w:val="008D3106"/>
    <w:rsid w:val="008D5610"/>
    <w:rsid w:val="008D69C8"/>
    <w:rsid w:val="008E04C3"/>
    <w:rsid w:val="008E18E5"/>
    <w:rsid w:val="008E3D4B"/>
    <w:rsid w:val="008E53E0"/>
    <w:rsid w:val="008E53EC"/>
    <w:rsid w:val="008E5586"/>
    <w:rsid w:val="008F2D5A"/>
    <w:rsid w:val="008F3D1A"/>
    <w:rsid w:val="008F50E0"/>
    <w:rsid w:val="008F64A7"/>
    <w:rsid w:val="008F68C0"/>
    <w:rsid w:val="00901E67"/>
    <w:rsid w:val="00902516"/>
    <w:rsid w:val="0090797E"/>
    <w:rsid w:val="00910BC9"/>
    <w:rsid w:val="00910D26"/>
    <w:rsid w:val="00916733"/>
    <w:rsid w:val="00916BA5"/>
    <w:rsid w:val="009313BB"/>
    <w:rsid w:val="00931BB3"/>
    <w:rsid w:val="009348F1"/>
    <w:rsid w:val="00936D66"/>
    <w:rsid w:val="0094045E"/>
    <w:rsid w:val="00940E91"/>
    <w:rsid w:val="00942BC6"/>
    <w:rsid w:val="00943C92"/>
    <w:rsid w:val="00944986"/>
    <w:rsid w:val="00944CFE"/>
    <w:rsid w:val="00950945"/>
    <w:rsid w:val="0095568D"/>
    <w:rsid w:val="00957D04"/>
    <w:rsid w:val="009613B2"/>
    <w:rsid w:val="00982680"/>
    <w:rsid w:val="00987718"/>
    <w:rsid w:val="0099608B"/>
    <w:rsid w:val="009967C2"/>
    <w:rsid w:val="009A347E"/>
    <w:rsid w:val="009B3202"/>
    <w:rsid w:val="009B7FFD"/>
    <w:rsid w:val="009C0203"/>
    <w:rsid w:val="009C4AB5"/>
    <w:rsid w:val="009C4ACD"/>
    <w:rsid w:val="009D0795"/>
    <w:rsid w:val="009D15D1"/>
    <w:rsid w:val="009D2BB3"/>
    <w:rsid w:val="009D31BC"/>
    <w:rsid w:val="009D664C"/>
    <w:rsid w:val="009D6781"/>
    <w:rsid w:val="009D705C"/>
    <w:rsid w:val="009E55C0"/>
    <w:rsid w:val="009F4609"/>
    <w:rsid w:val="009F67FE"/>
    <w:rsid w:val="009F71A0"/>
    <w:rsid w:val="00A00F93"/>
    <w:rsid w:val="00A01625"/>
    <w:rsid w:val="00A02A64"/>
    <w:rsid w:val="00A11811"/>
    <w:rsid w:val="00A12500"/>
    <w:rsid w:val="00A14F81"/>
    <w:rsid w:val="00A23565"/>
    <w:rsid w:val="00A31256"/>
    <w:rsid w:val="00A33751"/>
    <w:rsid w:val="00A34A96"/>
    <w:rsid w:val="00A37955"/>
    <w:rsid w:val="00A437ED"/>
    <w:rsid w:val="00A4446C"/>
    <w:rsid w:val="00A44550"/>
    <w:rsid w:val="00A50574"/>
    <w:rsid w:val="00A75420"/>
    <w:rsid w:val="00A7677D"/>
    <w:rsid w:val="00A77705"/>
    <w:rsid w:val="00A80835"/>
    <w:rsid w:val="00A81448"/>
    <w:rsid w:val="00A817D1"/>
    <w:rsid w:val="00A8691C"/>
    <w:rsid w:val="00A90514"/>
    <w:rsid w:val="00A90EE5"/>
    <w:rsid w:val="00A95C90"/>
    <w:rsid w:val="00A95E50"/>
    <w:rsid w:val="00AA0A6F"/>
    <w:rsid w:val="00AA0BD1"/>
    <w:rsid w:val="00AA0CC3"/>
    <w:rsid w:val="00AA24CF"/>
    <w:rsid w:val="00AB07F9"/>
    <w:rsid w:val="00AB21FA"/>
    <w:rsid w:val="00AB48D4"/>
    <w:rsid w:val="00AC16FA"/>
    <w:rsid w:val="00AC244F"/>
    <w:rsid w:val="00AC42CA"/>
    <w:rsid w:val="00AC64BA"/>
    <w:rsid w:val="00AD3A1A"/>
    <w:rsid w:val="00AD3F9F"/>
    <w:rsid w:val="00AE0974"/>
    <w:rsid w:val="00AE172E"/>
    <w:rsid w:val="00AE61E1"/>
    <w:rsid w:val="00AE791A"/>
    <w:rsid w:val="00AF03A1"/>
    <w:rsid w:val="00AF28A9"/>
    <w:rsid w:val="00AF7F1D"/>
    <w:rsid w:val="00B0140F"/>
    <w:rsid w:val="00B05BD3"/>
    <w:rsid w:val="00B07B88"/>
    <w:rsid w:val="00B12213"/>
    <w:rsid w:val="00B154F5"/>
    <w:rsid w:val="00B15D5F"/>
    <w:rsid w:val="00B161CC"/>
    <w:rsid w:val="00B178BB"/>
    <w:rsid w:val="00B2220B"/>
    <w:rsid w:val="00B24178"/>
    <w:rsid w:val="00B33454"/>
    <w:rsid w:val="00B411B0"/>
    <w:rsid w:val="00B42FBE"/>
    <w:rsid w:val="00B44F3E"/>
    <w:rsid w:val="00B45D9C"/>
    <w:rsid w:val="00B51630"/>
    <w:rsid w:val="00B523DC"/>
    <w:rsid w:val="00B537A4"/>
    <w:rsid w:val="00B54AA7"/>
    <w:rsid w:val="00B54F46"/>
    <w:rsid w:val="00B55964"/>
    <w:rsid w:val="00B5785C"/>
    <w:rsid w:val="00B73F4D"/>
    <w:rsid w:val="00B77D5F"/>
    <w:rsid w:val="00B823D7"/>
    <w:rsid w:val="00B86435"/>
    <w:rsid w:val="00B90DB5"/>
    <w:rsid w:val="00B96C84"/>
    <w:rsid w:val="00BA0E5B"/>
    <w:rsid w:val="00BA34CC"/>
    <w:rsid w:val="00BA72CF"/>
    <w:rsid w:val="00BB38B3"/>
    <w:rsid w:val="00BC0293"/>
    <w:rsid w:val="00BC1CF1"/>
    <w:rsid w:val="00BC2038"/>
    <w:rsid w:val="00BC30A8"/>
    <w:rsid w:val="00BC3C3A"/>
    <w:rsid w:val="00BC589E"/>
    <w:rsid w:val="00BD1DF0"/>
    <w:rsid w:val="00BD2ECE"/>
    <w:rsid w:val="00BE7CA8"/>
    <w:rsid w:val="00BF40FF"/>
    <w:rsid w:val="00BF4DB6"/>
    <w:rsid w:val="00C10365"/>
    <w:rsid w:val="00C10BA1"/>
    <w:rsid w:val="00C12E59"/>
    <w:rsid w:val="00C13014"/>
    <w:rsid w:val="00C145B2"/>
    <w:rsid w:val="00C14A7D"/>
    <w:rsid w:val="00C159CE"/>
    <w:rsid w:val="00C171E4"/>
    <w:rsid w:val="00C32323"/>
    <w:rsid w:val="00C41CB1"/>
    <w:rsid w:val="00C43177"/>
    <w:rsid w:val="00C47A64"/>
    <w:rsid w:val="00C52F36"/>
    <w:rsid w:val="00C547FD"/>
    <w:rsid w:val="00C54CE1"/>
    <w:rsid w:val="00C56310"/>
    <w:rsid w:val="00C60A29"/>
    <w:rsid w:val="00C77A20"/>
    <w:rsid w:val="00C80DCA"/>
    <w:rsid w:val="00C842AB"/>
    <w:rsid w:val="00C844C1"/>
    <w:rsid w:val="00C86920"/>
    <w:rsid w:val="00C957EA"/>
    <w:rsid w:val="00CA293D"/>
    <w:rsid w:val="00CA4937"/>
    <w:rsid w:val="00CA756D"/>
    <w:rsid w:val="00CB6E21"/>
    <w:rsid w:val="00CC175B"/>
    <w:rsid w:val="00CC4780"/>
    <w:rsid w:val="00CC4994"/>
    <w:rsid w:val="00CC4A92"/>
    <w:rsid w:val="00CC547E"/>
    <w:rsid w:val="00CD361D"/>
    <w:rsid w:val="00CD3CF1"/>
    <w:rsid w:val="00CD45DE"/>
    <w:rsid w:val="00CE196D"/>
    <w:rsid w:val="00CE19D4"/>
    <w:rsid w:val="00CE1C3A"/>
    <w:rsid w:val="00CE5107"/>
    <w:rsid w:val="00CE62D8"/>
    <w:rsid w:val="00CF07B7"/>
    <w:rsid w:val="00CF118F"/>
    <w:rsid w:val="00CF1F4B"/>
    <w:rsid w:val="00CF304E"/>
    <w:rsid w:val="00CF5CE4"/>
    <w:rsid w:val="00D025CE"/>
    <w:rsid w:val="00D1251D"/>
    <w:rsid w:val="00D12FAD"/>
    <w:rsid w:val="00D20EE6"/>
    <w:rsid w:val="00D22FFC"/>
    <w:rsid w:val="00D253BC"/>
    <w:rsid w:val="00D33028"/>
    <w:rsid w:val="00D33CEB"/>
    <w:rsid w:val="00D3607E"/>
    <w:rsid w:val="00D36C4B"/>
    <w:rsid w:val="00D41C73"/>
    <w:rsid w:val="00D41DAA"/>
    <w:rsid w:val="00D56D2B"/>
    <w:rsid w:val="00D63B32"/>
    <w:rsid w:val="00D65D88"/>
    <w:rsid w:val="00D70F64"/>
    <w:rsid w:val="00D76C0D"/>
    <w:rsid w:val="00D82226"/>
    <w:rsid w:val="00D83A7A"/>
    <w:rsid w:val="00D8770F"/>
    <w:rsid w:val="00D87DB1"/>
    <w:rsid w:val="00D92CCC"/>
    <w:rsid w:val="00DA2B9E"/>
    <w:rsid w:val="00DA7490"/>
    <w:rsid w:val="00DB2DB5"/>
    <w:rsid w:val="00DB6C92"/>
    <w:rsid w:val="00DC0B36"/>
    <w:rsid w:val="00DC61B0"/>
    <w:rsid w:val="00DD0262"/>
    <w:rsid w:val="00DE0F53"/>
    <w:rsid w:val="00DE105C"/>
    <w:rsid w:val="00DE122F"/>
    <w:rsid w:val="00DE4FEA"/>
    <w:rsid w:val="00DF36A4"/>
    <w:rsid w:val="00DF4C35"/>
    <w:rsid w:val="00DF6D58"/>
    <w:rsid w:val="00E0357C"/>
    <w:rsid w:val="00E11EB8"/>
    <w:rsid w:val="00E120C7"/>
    <w:rsid w:val="00E23370"/>
    <w:rsid w:val="00E36C19"/>
    <w:rsid w:val="00E46061"/>
    <w:rsid w:val="00E52915"/>
    <w:rsid w:val="00E52B9D"/>
    <w:rsid w:val="00E53733"/>
    <w:rsid w:val="00E54EB6"/>
    <w:rsid w:val="00E579DD"/>
    <w:rsid w:val="00E614A6"/>
    <w:rsid w:val="00E66D07"/>
    <w:rsid w:val="00E70F3C"/>
    <w:rsid w:val="00E77C02"/>
    <w:rsid w:val="00E77E84"/>
    <w:rsid w:val="00E80559"/>
    <w:rsid w:val="00E805F7"/>
    <w:rsid w:val="00E86D70"/>
    <w:rsid w:val="00E945ED"/>
    <w:rsid w:val="00E95FE8"/>
    <w:rsid w:val="00EA314E"/>
    <w:rsid w:val="00EA552A"/>
    <w:rsid w:val="00EA6D7D"/>
    <w:rsid w:val="00EB4309"/>
    <w:rsid w:val="00EC604F"/>
    <w:rsid w:val="00ED2E61"/>
    <w:rsid w:val="00ED5F9E"/>
    <w:rsid w:val="00EE2251"/>
    <w:rsid w:val="00EE307A"/>
    <w:rsid w:val="00EE3A16"/>
    <w:rsid w:val="00EE469B"/>
    <w:rsid w:val="00EE65F8"/>
    <w:rsid w:val="00F01FA7"/>
    <w:rsid w:val="00F0449F"/>
    <w:rsid w:val="00F11A76"/>
    <w:rsid w:val="00F171F7"/>
    <w:rsid w:val="00F21B54"/>
    <w:rsid w:val="00F225A3"/>
    <w:rsid w:val="00F2327E"/>
    <w:rsid w:val="00F32FF4"/>
    <w:rsid w:val="00F33F21"/>
    <w:rsid w:val="00F36396"/>
    <w:rsid w:val="00F3655E"/>
    <w:rsid w:val="00F403E1"/>
    <w:rsid w:val="00F41C9C"/>
    <w:rsid w:val="00F47370"/>
    <w:rsid w:val="00F5030A"/>
    <w:rsid w:val="00F5352E"/>
    <w:rsid w:val="00F57863"/>
    <w:rsid w:val="00F624B2"/>
    <w:rsid w:val="00F6310C"/>
    <w:rsid w:val="00F65306"/>
    <w:rsid w:val="00F6629F"/>
    <w:rsid w:val="00F67BBB"/>
    <w:rsid w:val="00F67ECF"/>
    <w:rsid w:val="00F77BA3"/>
    <w:rsid w:val="00F825E0"/>
    <w:rsid w:val="00F858F6"/>
    <w:rsid w:val="00F90501"/>
    <w:rsid w:val="00F9140E"/>
    <w:rsid w:val="00F9381E"/>
    <w:rsid w:val="00F9391C"/>
    <w:rsid w:val="00F93C7E"/>
    <w:rsid w:val="00FA6D75"/>
    <w:rsid w:val="00FA7F61"/>
    <w:rsid w:val="00FB44D9"/>
    <w:rsid w:val="00FB478A"/>
    <w:rsid w:val="00FB5A56"/>
    <w:rsid w:val="00FC079D"/>
    <w:rsid w:val="00FC49D8"/>
    <w:rsid w:val="00FD0795"/>
    <w:rsid w:val="00FD2D5C"/>
    <w:rsid w:val="00FD5F50"/>
    <w:rsid w:val="00FE6114"/>
    <w:rsid w:val="00FE6686"/>
    <w:rsid w:val="00FF0731"/>
    <w:rsid w:val="00FF34A5"/>
    <w:rsid w:val="00FF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0BD7"/>
    <w:rPr>
      <w:sz w:val="24"/>
      <w:szCs w:val="24"/>
    </w:rPr>
  </w:style>
  <w:style w:type="paragraph" w:styleId="2">
    <w:name w:val="heading 2"/>
    <w:basedOn w:val="a"/>
    <w:next w:val="a"/>
    <w:qFormat/>
    <w:rsid w:val="003B0BD7"/>
    <w:pPr>
      <w:keepNext/>
      <w:spacing w:line="360" w:lineRule="auto"/>
      <w:outlineLvl w:val="1"/>
    </w:pPr>
    <w:rPr>
      <w:sz w:val="28"/>
    </w:rPr>
  </w:style>
  <w:style w:type="paragraph" w:styleId="5">
    <w:name w:val="heading 5"/>
    <w:basedOn w:val="a"/>
    <w:next w:val="a"/>
    <w:qFormat/>
    <w:rsid w:val="003B0BD7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0BD7"/>
    <w:rPr>
      <w:color w:val="0000FF"/>
      <w:u w:val="single"/>
    </w:rPr>
  </w:style>
  <w:style w:type="paragraph" w:styleId="a4">
    <w:name w:val="Title"/>
    <w:basedOn w:val="a"/>
    <w:qFormat/>
    <w:rsid w:val="003B0BD7"/>
    <w:pPr>
      <w:shd w:val="clear" w:color="auto" w:fill="FFFFFF"/>
      <w:jc w:val="center"/>
    </w:pPr>
    <w:rPr>
      <w:b/>
      <w:color w:val="0000FF"/>
      <w:kern w:val="28"/>
      <w:sz w:val="28"/>
      <w:szCs w:val="20"/>
    </w:rPr>
  </w:style>
  <w:style w:type="paragraph" w:styleId="a5">
    <w:name w:val="Body Text"/>
    <w:basedOn w:val="a"/>
    <w:link w:val="a6"/>
    <w:rsid w:val="003B0BD7"/>
    <w:pPr>
      <w:jc w:val="both"/>
    </w:pPr>
    <w:rPr>
      <w:bCs/>
    </w:rPr>
  </w:style>
  <w:style w:type="paragraph" w:styleId="a7">
    <w:name w:val="Balloon Text"/>
    <w:basedOn w:val="a"/>
    <w:semiHidden/>
    <w:rsid w:val="003B0BD7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671841"/>
    <w:pPr>
      <w:spacing w:after="120"/>
      <w:ind w:left="283"/>
    </w:pPr>
  </w:style>
  <w:style w:type="paragraph" w:styleId="20">
    <w:name w:val="Body Text 2"/>
    <w:basedOn w:val="a"/>
    <w:rsid w:val="007047E8"/>
    <w:pPr>
      <w:spacing w:after="120" w:line="480" w:lineRule="auto"/>
    </w:pPr>
  </w:style>
  <w:style w:type="paragraph" w:styleId="21">
    <w:name w:val="Body Text Indent 2"/>
    <w:basedOn w:val="a"/>
    <w:link w:val="22"/>
    <w:rsid w:val="007047E8"/>
    <w:pPr>
      <w:spacing w:after="120" w:line="480" w:lineRule="auto"/>
      <w:ind w:left="283"/>
    </w:pPr>
  </w:style>
  <w:style w:type="table" w:styleId="a9">
    <w:name w:val="Table Grid"/>
    <w:basedOn w:val="a1"/>
    <w:rsid w:val="00704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Таблицы (моноширинный)"/>
    <w:basedOn w:val="a"/>
    <w:next w:val="a"/>
    <w:rsid w:val="007047E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22">
    <w:name w:val="122"/>
    <w:basedOn w:val="a"/>
    <w:rsid w:val="00D92CCC"/>
    <w:pPr>
      <w:ind w:left="851" w:hanging="851"/>
    </w:pPr>
    <w:rPr>
      <w:rFonts w:ascii="Times New Roman CYR" w:hAnsi="Times New Roman CYR"/>
      <w:sz w:val="20"/>
      <w:szCs w:val="20"/>
    </w:rPr>
  </w:style>
  <w:style w:type="paragraph" w:customStyle="1" w:styleId="ConsPlusNormal">
    <w:name w:val="ConsPlusNormal"/>
    <w:rsid w:val="00032D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">
    <w:name w:val="Char"/>
    <w:basedOn w:val="a"/>
    <w:rsid w:val="001B5A5F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B154F5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B154F5"/>
  </w:style>
  <w:style w:type="paragraph" w:customStyle="1" w:styleId="ae">
    <w:name w:val="Знак Знак Знак Знак"/>
    <w:basedOn w:val="a"/>
    <w:rsid w:val="00EE307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Основной текст Знак"/>
    <w:basedOn w:val="a0"/>
    <w:link w:val="a5"/>
    <w:locked/>
    <w:rsid w:val="006A77EF"/>
    <w:rPr>
      <w:bCs/>
      <w:sz w:val="24"/>
      <w:szCs w:val="24"/>
    </w:rPr>
  </w:style>
  <w:style w:type="paragraph" w:styleId="af">
    <w:name w:val="List Paragraph"/>
    <w:basedOn w:val="a"/>
    <w:uiPriority w:val="34"/>
    <w:qFormat/>
    <w:rsid w:val="00F9140E"/>
    <w:pPr>
      <w:ind w:left="720"/>
      <w:contextualSpacing/>
    </w:pPr>
  </w:style>
  <w:style w:type="paragraph" w:styleId="af0">
    <w:name w:val="footer"/>
    <w:basedOn w:val="a"/>
    <w:link w:val="af1"/>
    <w:rsid w:val="006217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6217DB"/>
    <w:rPr>
      <w:sz w:val="24"/>
      <w:szCs w:val="24"/>
    </w:rPr>
  </w:style>
  <w:style w:type="paragraph" w:styleId="af2">
    <w:name w:val="No Spacing"/>
    <w:uiPriority w:val="1"/>
    <w:qFormat/>
    <w:rsid w:val="006040BE"/>
    <w:pPr>
      <w:widowControl w:val="0"/>
      <w:ind w:firstLine="720"/>
      <w:jc w:val="both"/>
    </w:pPr>
    <w:rPr>
      <w:sz w:val="24"/>
      <w:szCs w:val="24"/>
    </w:rPr>
  </w:style>
  <w:style w:type="paragraph" w:customStyle="1" w:styleId="Default">
    <w:name w:val="Default"/>
    <w:rsid w:val="00F6530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03097"/>
    <w:rPr>
      <w:sz w:val="24"/>
      <w:szCs w:val="24"/>
    </w:rPr>
  </w:style>
  <w:style w:type="table" w:customStyle="1" w:styleId="1">
    <w:name w:val="Сетка таблицы1"/>
    <w:basedOn w:val="a1"/>
    <w:uiPriority w:val="59"/>
    <w:rsid w:val="00D36C4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Верхний колонтитул Знак"/>
    <w:basedOn w:val="a0"/>
    <w:link w:val="ab"/>
    <w:uiPriority w:val="99"/>
    <w:rsid w:val="00D36C4B"/>
    <w:rPr>
      <w:sz w:val="24"/>
      <w:szCs w:val="24"/>
    </w:rPr>
  </w:style>
  <w:style w:type="character" w:customStyle="1" w:styleId="FontStyle122">
    <w:name w:val="Font Style122"/>
    <w:basedOn w:val="a0"/>
    <w:uiPriority w:val="99"/>
    <w:rsid w:val="00D36C4B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D36C4B"/>
    <w:pPr>
      <w:widowControl w:val="0"/>
      <w:autoSpaceDE w:val="0"/>
      <w:autoSpaceDN w:val="0"/>
      <w:adjustRightInd w:val="0"/>
      <w:jc w:val="both"/>
    </w:pPr>
  </w:style>
  <w:style w:type="character" w:styleId="af3">
    <w:name w:val="Placeholder Text"/>
    <w:basedOn w:val="a0"/>
    <w:uiPriority w:val="99"/>
    <w:semiHidden/>
    <w:rsid w:val="00364956"/>
    <w:rPr>
      <w:color w:val="808080"/>
    </w:rPr>
  </w:style>
  <w:style w:type="paragraph" w:styleId="af4">
    <w:name w:val="endnote text"/>
    <w:basedOn w:val="a"/>
    <w:link w:val="af5"/>
    <w:rsid w:val="00786793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rsid w:val="00786793"/>
  </w:style>
  <w:style w:type="character" w:styleId="af6">
    <w:name w:val="endnote reference"/>
    <w:basedOn w:val="a0"/>
    <w:rsid w:val="0078679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0BD7"/>
    <w:rPr>
      <w:sz w:val="24"/>
      <w:szCs w:val="24"/>
    </w:rPr>
  </w:style>
  <w:style w:type="paragraph" w:styleId="2">
    <w:name w:val="heading 2"/>
    <w:basedOn w:val="a"/>
    <w:next w:val="a"/>
    <w:qFormat/>
    <w:rsid w:val="003B0BD7"/>
    <w:pPr>
      <w:keepNext/>
      <w:spacing w:line="360" w:lineRule="auto"/>
      <w:outlineLvl w:val="1"/>
    </w:pPr>
    <w:rPr>
      <w:sz w:val="28"/>
    </w:rPr>
  </w:style>
  <w:style w:type="paragraph" w:styleId="5">
    <w:name w:val="heading 5"/>
    <w:basedOn w:val="a"/>
    <w:next w:val="a"/>
    <w:qFormat/>
    <w:rsid w:val="003B0BD7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0BD7"/>
    <w:rPr>
      <w:color w:val="0000FF"/>
      <w:u w:val="single"/>
    </w:rPr>
  </w:style>
  <w:style w:type="paragraph" w:styleId="a4">
    <w:name w:val="Title"/>
    <w:basedOn w:val="a"/>
    <w:qFormat/>
    <w:rsid w:val="003B0BD7"/>
    <w:pPr>
      <w:shd w:val="clear" w:color="auto" w:fill="FFFFFF"/>
      <w:jc w:val="center"/>
    </w:pPr>
    <w:rPr>
      <w:b/>
      <w:color w:val="0000FF"/>
      <w:kern w:val="28"/>
      <w:sz w:val="28"/>
      <w:szCs w:val="20"/>
    </w:rPr>
  </w:style>
  <w:style w:type="paragraph" w:styleId="a5">
    <w:name w:val="Body Text"/>
    <w:basedOn w:val="a"/>
    <w:link w:val="a6"/>
    <w:rsid w:val="003B0BD7"/>
    <w:pPr>
      <w:jc w:val="both"/>
    </w:pPr>
    <w:rPr>
      <w:bCs/>
    </w:rPr>
  </w:style>
  <w:style w:type="paragraph" w:styleId="a7">
    <w:name w:val="Balloon Text"/>
    <w:basedOn w:val="a"/>
    <w:semiHidden/>
    <w:rsid w:val="003B0BD7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671841"/>
    <w:pPr>
      <w:spacing w:after="120"/>
      <w:ind w:left="283"/>
    </w:pPr>
  </w:style>
  <w:style w:type="paragraph" w:styleId="20">
    <w:name w:val="Body Text 2"/>
    <w:basedOn w:val="a"/>
    <w:rsid w:val="007047E8"/>
    <w:pPr>
      <w:spacing w:after="120" w:line="480" w:lineRule="auto"/>
    </w:pPr>
  </w:style>
  <w:style w:type="paragraph" w:styleId="21">
    <w:name w:val="Body Text Indent 2"/>
    <w:basedOn w:val="a"/>
    <w:link w:val="22"/>
    <w:rsid w:val="007047E8"/>
    <w:pPr>
      <w:spacing w:after="120" w:line="480" w:lineRule="auto"/>
      <w:ind w:left="283"/>
    </w:pPr>
  </w:style>
  <w:style w:type="table" w:styleId="a9">
    <w:name w:val="Table Grid"/>
    <w:basedOn w:val="a1"/>
    <w:rsid w:val="00704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Таблицы (моноширинный)"/>
    <w:basedOn w:val="a"/>
    <w:next w:val="a"/>
    <w:rsid w:val="007047E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22">
    <w:name w:val="122"/>
    <w:basedOn w:val="a"/>
    <w:rsid w:val="00D92CCC"/>
    <w:pPr>
      <w:ind w:left="851" w:hanging="851"/>
    </w:pPr>
    <w:rPr>
      <w:rFonts w:ascii="Times New Roman CYR" w:hAnsi="Times New Roman CYR"/>
      <w:sz w:val="20"/>
      <w:szCs w:val="20"/>
    </w:rPr>
  </w:style>
  <w:style w:type="paragraph" w:customStyle="1" w:styleId="ConsPlusNormal">
    <w:name w:val="ConsPlusNormal"/>
    <w:rsid w:val="00032D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">
    <w:name w:val="Char"/>
    <w:basedOn w:val="a"/>
    <w:rsid w:val="001B5A5F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B154F5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B154F5"/>
  </w:style>
  <w:style w:type="paragraph" w:customStyle="1" w:styleId="ae">
    <w:name w:val="Знак Знак Знак Знак"/>
    <w:basedOn w:val="a"/>
    <w:rsid w:val="00EE307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Основной текст Знак"/>
    <w:basedOn w:val="a0"/>
    <w:link w:val="a5"/>
    <w:locked/>
    <w:rsid w:val="006A77EF"/>
    <w:rPr>
      <w:bCs/>
      <w:sz w:val="24"/>
      <w:szCs w:val="24"/>
    </w:rPr>
  </w:style>
  <w:style w:type="paragraph" w:styleId="af">
    <w:name w:val="List Paragraph"/>
    <w:basedOn w:val="a"/>
    <w:uiPriority w:val="34"/>
    <w:qFormat/>
    <w:rsid w:val="00F9140E"/>
    <w:pPr>
      <w:ind w:left="720"/>
      <w:contextualSpacing/>
    </w:pPr>
  </w:style>
  <w:style w:type="paragraph" w:styleId="af0">
    <w:name w:val="footer"/>
    <w:basedOn w:val="a"/>
    <w:link w:val="af1"/>
    <w:rsid w:val="006217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6217DB"/>
    <w:rPr>
      <w:sz w:val="24"/>
      <w:szCs w:val="24"/>
    </w:rPr>
  </w:style>
  <w:style w:type="paragraph" w:styleId="af2">
    <w:name w:val="No Spacing"/>
    <w:uiPriority w:val="1"/>
    <w:qFormat/>
    <w:rsid w:val="006040BE"/>
    <w:pPr>
      <w:widowControl w:val="0"/>
      <w:ind w:firstLine="720"/>
      <w:jc w:val="both"/>
    </w:pPr>
    <w:rPr>
      <w:sz w:val="24"/>
      <w:szCs w:val="24"/>
    </w:rPr>
  </w:style>
  <w:style w:type="paragraph" w:customStyle="1" w:styleId="Default">
    <w:name w:val="Default"/>
    <w:rsid w:val="00F6530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03097"/>
    <w:rPr>
      <w:sz w:val="24"/>
      <w:szCs w:val="24"/>
    </w:rPr>
  </w:style>
  <w:style w:type="table" w:customStyle="1" w:styleId="1">
    <w:name w:val="Сетка таблицы1"/>
    <w:basedOn w:val="a1"/>
    <w:uiPriority w:val="59"/>
    <w:rsid w:val="00D36C4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Верхний колонтитул Знак"/>
    <w:basedOn w:val="a0"/>
    <w:link w:val="ab"/>
    <w:uiPriority w:val="99"/>
    <w:rsid w:val="00D36C4B"/>
    <w:rPr>
      <w:sz w:val="24"/>
      <w:szCs w:val="24"/>
    </w:rPr>
  </w:style>
  <w:style w:type="character" w:customStyle="1" w:styleId="FontStyle122">
    <w:name w:val="Font Style122"/>
    <w:basedOn w:val="a0"/>
    <w:uiPriority w:val="99"/>
    <w:rsid w:val="00D36C4B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D36C4B"/>
    <w:pPr>
      <w:widowControl w:val="0"/>
      <w:autoSpaceDE w:val="0"/>
      <w:autoSpaceDN w:val="0"/>
      <w:adjustRightInd w:val="0"/>
      <w:jc w:val="both"/>
    </w:pPr>
  </w:style>
  <w:style w:type="character" w:styleId="af3">
    <w:name w:val="Placeholder Text"/>
    <w:basedOn w:val="a0"/>
    <w:uiPriority w:val="99"/>
    <w:semiHidden/>
    <w:rsid w:val="00364956"/>
    <w:rPr>
      <w:color w:val="808080"/>
    </w:rPr>
  </w:style>
  <w:style w:type="paragraph" w:styleId="af4">
    <w:name w:val="endnote text"/>
    <w:basedOn w:val="a"/>
    <w:link w:val="af5"/>
    <w:rsid w:val="00786793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rsid w:val="00786793"/>
  </w:style>
  <w:style w:type="character" w:styleId="af6">
    <w:name w:val="endnote reference"/>
    <w:basedOn w:val="a0"/>
    <w:rsid w:val="007867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6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113&amp;dst=100179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83113&amp;dst=10015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3113&amp;dst=346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tchiganova.14AAS\AppData\Roaming\Microsoft\&#1064;&#1072;&#1073;&#1083;&#1086;&#1085;&#1099;\&#1041;&#1083;&#1072;&#1085;&#1082;%20&#1087;&#1088;&#1086;&#1073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9B51F9-9CDC-401B-BED4-53B90BD09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проба</Template>
  <TotalTime>8</TotalTime>
  <Pages>1</Pages>
  <Words>183</Words>
  <Characters>2694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Одиннадцатый арбитражный</vt:lpstr>
    </vt:vector>
  </TitlesOfParts>
  <Company/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Одиннадцатый арбитражный</dc:title>
  <dc:creator>Etchiganova</dc:creator>
  <cp:lastModifiedBy>MVolohova</cp:lastModifiedBy>
  <cp:revision>4</cp:revision>
  <cp:lastPrinted>2016-06-21T11:20:00Z</cp:lastPrinted>
  <dcterms:created xsi:type="dcterms:W3CDTF">2024-11-06T10:57:00Z</dcterms:created>
  <dcterms:modified xsi:type="dcterms:W3CDTF">2024-11-08T09:44:00Z</dcterms:modified>
</cp:coreProperties>
</file>